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EB48FC" w14:textId="3AE1EEF8" w:rsidR="00E13F4E" w:rsidRPr="00607F40" w:rsidRDefault="00DE6E75" w:rsidP="00DE6E75">
      <w:pPr>
        <w:spacing w:before="0"/>
        <w:jc w:val="center"/>
        <w:rPr>
          <w:rFonts w:ascii="Sitka Subheading" w:hAnsi="Sitka Subheading"/>
          <w:b/>
          <w:bCs/>
          <w:u w:val="single"/>
        </w:rPr>
      </w:pPr>
      <w:r w:rsidRPr="00607F40">
        <w:rPr>
          <w:rFonts w:ascii="Sitka Subheading" w:hAnsi="Sitka Subheading"/>
          <w:b/>
          <w:bCs/>
          <w:u w:val="single"/>
        </w:rPr>
        <w:t>Abstract Submission Form</w:t>
      </w:r>
    </w:p>
    <w:tbl>
      <w:tblPr>
        <w:tblStyle w:val="TableGrid"/>
        <w:tblW w:w="5622" w:type="pct"/>
        <w:tblInd w:w="-44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524"/>
        <w:gridCol w:w="2799"/>
        <w:gridCol w:w="1704"/>
        <w:gridCol w:w="3464"/>
      </w:tblGrid>
      <w:tr w:rsidR="00B03488" w:rsidRPr="00607F40" w14:paraId="2DE63F9C" w14:textId="77777777" w:rsidTr="00607F40">
        <w:trPr>
          <w:trHeight w:val="884"/>
        </w:trPr>
        <w:tc>
          <w:tcPr>
            <w:tcW w:w="5000" w:type="pct"/>
            <w:gridSpan w:val="4"/>
            <w:shd w:val="clear" w:color="auto" w:fill="D15F09"/>
            <w:vAlign w:val="center"/>
          </w:tcPr>
          <w:p w14:paraId="3F1BF080" w14:textId="77777777" w:rsidR="00B03488" w:rsidRPr="00607F40" w:rsidRDefault="00B03488" w:rsidP="00F66BBA">
            <w:pPr>
              <w:pStyle w:val="Heading1"/>
              <w:rPr>
                <w:rFonts w:ascii="Sitka Subheading" w:hAnsi="Sitka Subheading"/>
                <w:sz w:val="22"/>
                <w:szCs w:val="22"/>
              </w:rPr>
            </w:pPr>
            <w:r w:rsidRPr="00607F40">
              <w:rPr>
                <w:rFonts w:ascii="Sitka Subheading" w:hAnsi="Sitka Subheading"/>
                <w:sz w:val="22"/>
                <w:szCs w:val="22"/>
              </w:rPr>
              <w:t>Presenting Author’s Details</w:t>
            </w:r>
          </w:p>
        </w:tc>
      </w:tr>
      <w:tr w:rsidR="00B03488" w:rsidRPr="00607F40" w14:paraId="5B4FB11E" w14:textId="77777777" w:rsidTr="00B204C3">
        <w:trPr>
          <w:trHeight w:val="481"/>
        </w:trPr>
        <w:tc>
          <w:tcPr>
            <w:tcW w:w="1203" w:type="pct"/>
            <w:vAlign w:val="center"/>
          </w:tcPr>
          <w:p w14:paraId="752306BB" w14:textId="77777777" w:rsidR="00B03488" w:rsidRPr="00607F40" w:rsidRDefault="00B03488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 w:rsidRPr="00607F40">
              <w:rPr>
                <w:rFonts w:ascii="Sitka Subheading" w:hAnsi="Sitka Subheading"/>
                <w:b/>
                <w:bCs/>
                <w:sz w:val="22"/>
                <w:szCs w:val="22"/>
              </w:rPr>
              <w:t>Full Name</w:t>
            </w:r>
          </w:p>
        </w:tc>
        <w:tc>
          <w:tcPr>
            <w:tcW w:w="3797" w:type="pct"/>
            <w:gridSpan w:val="3"/>
            <w:vAlign w:val="center"/>
          </w:tcPr>
          <w:p w14:paraId="5BC62393" w14:textId="1292FFD2" w:rsidR="00B03488" w:rsidRPr="00607F40" w:rsidRDefault="00B03488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98628E" w:rsidRPr="00607F40" w14:paraId="6BB6454E" w14:textId="77777777" w:rsidTr="00B204C3">
        <w:trPr>
          <w:trHeight w:val="481"/>
        </w:trPr>
        <w:tc>
          <w:tcPr>
            <w:tcW w:w="1203" w:type="pct"/>
            <w:vAlign w:val="center"/>
          </w:tcPr>
          <w:p w14:paraId="73FE417C" w14:textId="00B27792" w:rsidR="0098628E" w:rsidRPr="00607F40" w:rsidRDefault="0098628E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>
              <w:rPr>
                <w:rFonts w:ascii="Sitka Subheading" w:hAnsi="Sitka Subheading"/>
                <w:b/>
                <w:bCs/>
                <w:sz w:val="22"/>
                <w:szCs w:val="22"/>
              </w:rPr>
              <w:t>HOD Name</w:t>
            </w:r>
          </w:p>
        </w:tc>
        <w:tc>
          <w:tcPr>
            <w:tcW w:w="3797" w:type="pct"/>
            <w:gridSpan w:val="3"/>
            <w:vAlign w:val="center"/>
          </w:tcPr>
          <w:p w14:paraId="7C2327AE" w14:textId="77777777" w:rsidR="0098628E" w:rsidRPr="00607F40" w:rsidRDefault="0098628E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B03488" w:rsidRPr="00607F40" w14:paraId="77BDA820" w14:textId="77777777" w:rsidTr="00B204C3">
        <w:trPr>
          <w:trHeight w:val="481"/>
        </w:trPr>
        <w:tc>
          <w:tcPr>
            <w:tcW w:w="1203" w:type="pct"/>
            <w:vAlign w:val="center"/>
          </w:tcPr>
          <w:p w14:paraId="1B4AA943" w14:textId="77777777" w:rsidR="00B03488" w:rsidRPr="00607F40" w:rsidRDefault="00B03488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 w:rsidRPr="00607F40">
              <w:rPr>
                <w:rFonts w:ascii="Sitka Subheading" w:hAnsi="Sitka Subheading"/>
                <w:b/>
                <w:bCs/>
                <w:sz w:val="22"/>
                <w:szCs w:val="22"/>
              </w:rPr>
              <w:t>Institute</w:t>
            </w:r>
          </w:p>
        </w:tc>
        <w:tc>
          <w:tcPr>
            <w:tcW w:w="3797" w:type="pct"/>
            <w:gridSpan w:val="3"/>
            <w:vAlign w:val="center"/>
          </w:tcPr>
          <w:p w14:paraId="1A4C2F42" w14:textId="77777777" w:rsidR="00B03488" w:rsidRPr="00607F40" w:rsidRDefault="00B03488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98628E" w:rsidRPr="00607F40" w14:paraId="6F502E45" w14:textId="77777777" w:rsidTr="00B204C3">
        <w:trPr>
          <w:trHeight w:val="481"/>
        </w:trPr>
        <w:tc>
          <w:tcPr>
            <w:tcW w:w="1203" w:type="pct"/>
            <w:vAlign w:val="center"/>
          </w:tcPr>
          <w:p w14:paraId="49F93E7A" w14:textId="1A3E8C58" w:rsidR="0098628E" w:rsidRPr="00607F40" w:rsidRDefault="0098628E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>
              <w:rPr>
                <w:rFonts w:ascii="Sitka Subheading" w:hAnsi="Sitka Subheading"/>
                <w:b/>
                <w:bCs/>
                <w:sz w:val="22"/>
                <w:szCs w:val="22"/>
              </w:rPr>
              <w:t>Speciality</w:t>
            </w:r>
          </w:p>
        </w:tc>
        <w:tc>
          <w:tcPr>
            <w:tcW w:w="3797" w:type="pct"/>
            <w:gridSpan w:val="3"/>
            <w:vAlign w:val="center"/>
          </w:tcPr>
          <w:p w14:paraId="79DEB199" w14:textId="77777777" w:rsidR="0098628E" w:rsidRPr="00607F40" w:rsidRDefault="0098628E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B03488" w:rsidRPr="00607F40" w14:paraId="616D5973" w14:textId="77777777" w:rsidTr="00B204C3">
        <w:trPr>
          <w:trHeight w:val="481"/>
        </w:trPr>
        <w:tc>
          <w:tcPr>
            <w:tcW w:w="1203" w:type="pct"/>
            <w:vAlign w:val="center"/>
          </w:tcPr>
          <w:p w14:paraId="41E7D9D2" w14:textId="77777777" w:rsidR="00B03488" w:rsidRPr="00607F40" w:rsidRDefault="00B03488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 w:rsidRPr="00607F40">
              <w:rPr>
                <w:rFonts w:ascii="Sitka Subheading" w:hAnsi="Sitka Subheading"/>
                <w:b/>
                <w:bCs/>
                <w:sz w:val="22"/>
                <w:szCs w:val="22"/>
              </w:rPr>
              <w:t>Designation</w:t>
            </w:r>
          </w:p>
        </w:tc>
        <w:tc>
          <w:tcPr>
            <w:tcW w:w="3797" w:type="pct"/>
            <w:gridSpan w:val="3"/>
            <w:vAlign w:val="center"/>
          </w:tcPr>
          <w:p w14:paraId="769C336A" w14:textId="77777777" w:rsidR="00B03488" w:rsidRPr="00607F40" w:rsidRDefault="00B03488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B204C3" w:rsidRPr="00607F40" w14:paraId="278F728A" w14:textId="77777777" w:rsidTr="00B204C3">
        <w:trPr>
          <w:trHeight w:val="462"/>
        </w:trPr>
        <w:tc>
          <w:tcPr>
            <w:tcW w:w="1203" w:type="pct"/>
            <w:vAlign w:val="center"/>
          </w:tcPr>
          <w:p w14:paraId="3B0D7901" w14:textId="77777777" w:rsidR="00B03488" w:rsidRPr="00607F40" w:rsidRDefault="00B03488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 w:rsidRPr="00607F40">
              <w:rPr>
                <w:rFonts w:ascii="Sitka Subheading" w:hAnsi="Sitka Subheading"/>
                <w:b/>
                <w:bCs/>
                <w:sz w:val="22"/>
                <w:szCs w:val="22"/>
              </w:rPr>
              <w:t>City</w:t>
            </w:r>
          </w:p>
        </w:tc>
        <w:tc>
          <w:tcPr>
            <w:tcW w:w="1334" w:type="pct"/>
            <w:vAlign w:val="center"/>
          </w:tcPr>
          <w:p w14:paraId="0EE7E83E" w14:textId="77777777" w:rsidR="00B03488" w:rsidRPr="00607F40" w:rsidRDefault="00B03488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  <w:tc>
          <w:tcPr>
            <w:tcW w:w="812" w:type="pct"/>
            <w:vAlign w:val="center"/>
          </w:tcPr>
          <w:p w14:paraId="71C553EF" w14:textId="77777777" w:rsidR="00B03488" w:rsidRPr="00607F40" w:rsidRDefault="00B03488" w:rsidP="00B76405">
            <w:pPr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 w:rsidRPr="00607F40">
              <w:rPr>
                <w:rFonts w:ascii="Sitka Subheading" w:hAnsi="Sitka Subheading"/>
                <w:b/>
                <w:bCs/>
                <w:sz w:val="22"/>
                <w:szCs w:val="22"/>
              </w:rPr>
              <w:t>Mobile:</w:t>
            </w:r>
          </w:p>
        </w:tc>
        <w:tc>
          <w:tcPr>
            <w:tcW w:w="1651" w:type="pct"/>
            <w:vAlign w:val="center"/>
          </w:tcPr>
          <w:p w14:paraId="3A31E79E" w14:textId="77777777" w:rsidR="00B03488" w:rsidRPr="00607F40" w:rsidRDefault="00B03488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B03488" w:rsidRPr="00607F40" w14:paraId="3EB25F9A" w14:textId="77777777" w:rsidTr="00B204C3">
        <w:trPr>
          <w:trHeight w:val="481"/>
        </w:trPr>
        <w:tc>
          <w:tcPr>
            <w:tcW w:w="1203" w:type="pct"/>
            <w:vAlign w:val="center"/>
          </w:tcPr>
          <w:p w14:paraId="4529DF51" w14:textId="77777777" w:rsidR="00B03488" w:rsidRPr="00607F40" w:rsidRDefault="00000000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sdt>
              <w:sdtPr>
                <w:rPr>
                  <w:rFonts w:ascii="Sitka Subheading" w:hAnsi="Sitka Subheading"/>
                  <w:b/>
                  <w:bCs/>
                  <w:sz w:val="22"/>
                  <w:szCs w:val="22"/>
                </w:rPr>
                <w:id w:val="1334104394"/>
                <w:placeholder>
                  <w:docPart w:val="C0F33A3EFBCE4DBB804B8F7F56F3C7DF"/>
                </w:placeholder>
                <w:temporary/>
                <w:showingPlcHdr/>
                <w15:appearance w15:val="hidden"/>
              </w:sdtPr>
              <w:sdtContent>
                <w:r w:rsidR="00B03488" w:rsidRPr="00607F40">
                  <w:rPr>
                    <w:rFonts w:ascii="Sitka Subheading" w:hAnsi="Sitka Subheading"/>
                    <w:b/>
                    <w:bCs/>
                    <w:sz w:val="22"/>
                    <w:szCs w:val="22"/>
                  </w:rPr>
                  <w:t>Email</w:t>
                </w:r>
              </w:sdtContent>
            </w:sdt>
            <w:r w:rsidR="00B03488" w:rsidRPr="00607F40">
              <w:rPr>
                <w:rFonts w:ascii="Sitka Subheading" w:hAnsi="Sitka Subheading"/>
                <w:b/>
                <w:bCs/>
                <w:sz w:val="22"/>
                <w:szCs w:val="22"/>
              </w:rPr>
              <w:t xml:space="preserve"> ID</w:t>
            </w:r>
          </w:p>
        </w:tc>
        <w:tc>
          <w:tcPr>
            <w:tcW w:w="3797" w:type="pct"/>
            <w:gridSpan w:val="3"/>
            <w:vAlign w:val="center"/>
          </w:tcPr>
          <w:p w14:paraId="7268EF54" w14:textId="77777777" w:rsidR="00B03488" w:rsidRPr="00607F40" w:rsidRDefault="00B03488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B03488" w:rsidRPr="00607F40" w14:paraId="191C8F1B" w14:textId="77777777" w:rsidTr="00B204C3">
        <w:trPr>
          <w:trHeight w:val="90"/>
        </w:trPr>
        <w:tc>
          <w:tcPr>
            <w:tcW w:w="5000" w:type="pct"/>
            <w:gridSpan w:val="4"/>
            <w:vAlign w:val="center"/>
          </w:tcPr>
          <w:p w14:paraId="5C0A7AF9" w14:textId="77777777" w:rsidR="00B03488" w:rsidRPr="00607F40" w:rsidRDefault="00B03488" w:rsidP="00F66BBA">
            <w:pPr>
              <w:rPr>
                <w:rFonts w:ascii="Sitka Subheading" w:hAnsi="Sitka Subheading"/>
                <w:b/>
                <w:sz w:val="22"/>
                <w:szCs w:val="22"/>
              </w:rPr>
            </w:pPr>
          </w:p>
        </w:tc>
      </w:tr>
      <w:tr w:rsidR="00B03488" w:rsidRPr="00607F40" w14:paraId="6CB4131A" w14:textId="77777777" w:rsidTr="00607F40">
        <w:trPr>
          <w:trHeight w:val="884"/>
        </w:trPr>
        <w:tc>
          <w:tcPr>
            <w:tcW w:w="5000" w:type="pct"/>
            <w:gridSpan w:val="4"/>
            <w:shd w:val="clear" w:color="auto" w:fill="D15F09"/>
            <w:vAlign w:val="center"/>
          </w:tcPr>
          <w:p w14:paraId="77AAC0D1" w14:textId="77777777" w:rsidR="00B03488" w:rsidRPr="00607F40" w:rsidRDefault="00B03488" w:rsidP="00F66BBA">
            <w:pPr>
              <w:pStyle w:val="Heading1"/>
              <w:rPr>
                <w:rFonts w:ascii="Sitka Subheading" w:hAnsi="Sitka Subheading"/>
                <w:sz w:val="22"/>
                <w:szCs w:val="22"/>
              </w:rPr>
            </w:pPr>
            <w:r w:rsidRPr="00607F40">
              <w:rPr>
                <w:rFonts w:ascii="Sitka Subheading" w:hAnsi="Sitka Subheading"/>
                <w:sz w:val="22"/>
                <w:szCs w:val="22"/>
              </w:rPr>
              <w:t xml:space="preserve">Abstract Details: </w:t>
            </w:r>
          </w:p>
        </w:tc>
      </w:tr>
      <w:tr w:rsidR="00B03488" w:rsidRPr="00607F40" w14:paraId="03B3BC55" w14:textId="77777777" w:rsidTr="00B204C3">
        <w:trPr>
          <w:trHeight w:val="965"/>
        </w:trPr>
        <w:tc>
          <w:tcPr>
            <w:tcW w:w="1203" w:type="pct"/>
            <w:vAlign w:val="center"/>
          </w:tcPr>
          <w:p w14:paraId="534DABFA" w14:textId="24B4D3C3" w:rsidR="00B03488" w:rsidRPr="00607F40" w:rsidRDefault="00B03488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 w:rsidRPr="00607F40">
              <w:rPr>
                <w:rFonts w:ascii="Sitka Subheading" w:hAnsi="Sitka Subheading"/>
                <w:b/>
                <w:bCs/>
                <w:sz w:val="22"/>
                <w:szCs w:val="22"/>
              </w:rPr>
              <w:t>Title</w:t>
            </w:r>
          </w:p>
        </w:tc>
        <w:tc>
          <w:tcPr>
            <w:tcW w:w="3797" w:type="pct"/>
            <w:gridSpan w:val="3"/>
            <w:vAlign w:val="center"/>
          </w:tcPr>
          <w:p w14:paraId="65CB8670" w14:textId="77777777" w:rsidR="00B03488" w:rsidRPr="00607F40" w:rsidRDefault="00B03488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  <w:p w14:paraId="4BF150C0" w14:textId="77777777" w:rsidR="00B03488" w:rsidRPr="00607F40" w:rsidRDefault="00B03488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B03488" w:rsidRPr="00607F40" w14:paraId="47FFE405" w14:textId="77777777" w:rsidTr="00B204C3">
        <w:trPr>
          <w:trHeight w:val="965"/>
        </w:trPr>
        <w:tc>
          <w:tcPr>
            <w:tcW w:w="1203" w:type="pct"/>
            <w:vAlign w:val="center"/>
          </w:tcPr>
          <w:p w14:paraId="214CAF8B" w14:textId="5428D144" w:rsidR="00B03488" w:rsidRPr="00607F40" w:rsidRDefault="00D328DB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>
              <w:rPr>
                <w:rFonts w:ascii="Sitka Subheading" w:hAnsi="Sitka Subheading"/>
                <w:b/>
                <w:bCs/>
                <w:sz w:val="22"/>
                <w:szCs w:val="22"/>
              </w:rPr>
              <w:t xml:space="preserve">Presenting </w:t>
            </w:r>
            <w:r w:rsidR="009F2741">
              <w:rPr>
                <w:rFonts w:ascii="Sitka Subheading" w:hAnsi="Sitka Subheading"/>
                <w:b/>
                <w:bCs/>
                <w:sz w:val="22"/>
                <w:szCs w:val="22"/>
              </w:rPr>
              <w:t xml:space="preserve">/ </w:t>
            </w:r>
            <w:r w:rsidR="009F2741" w:rsidRPr="00607F40">
              <w:rPr>
                <w:rFonts w:ascii="Sitka Subheading" w:hAnsi="Sitka Subheading"/>
                <w:b/>
                <w:bCs/>
                <w:sz w:val="22"/>
                <w:szCs w:val="22"/>
              </w:rPr>
              <w:t>Co-Authors</w:t>
            </w:r>
          </w:p>
        </w:tc>
        <w:tc>
          <w:tcPr>
            <w:tcW w:w="3797" w:type="pct"/>
            <w:gridSpan w:val="3"/>
            <w:vAlign w:val="center"/>
          </w:tcPr>
          <w:p w14:paraId="15F736D9" w14:textId="77777777" w:rsidR="00B03488" w:rsidRPr="00607F40" w:rsidRDefault="00B03488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CE7E03" w:rsidRPr="00607F40" w14:paraId="3729C529" w14:textId="77777777" w:rsidTr="00B204C3">
        <w:trPr>
          <w:trHeight w:val="481"/>
        </w:trPr>
        <w:tc>
          <w:tcPr>
            <w:tcW w:w="1203" w:type="pct"/>
            <w:vAlign w:val="center"/>
          </w:tcPr>
          <w:p w14:paraId="083F514E" w14:textId="38C55D94" w:rsidR="00CE7E03" w:rsidRPr="00607F40" w:rsidRDefault="00A077C9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 w:rsidRPr="00A077C9">
              <w:rPr>
                <w:rFonts w:ascii="Sitka Subheading" w:hAnsi="Sitka Subheading"/>
                <w:b/>
                <w:bCs/>
                <w:sz w:val="22"/>
                <w:szCs w:val="22"/>
              </w:rPr>
              <w:t>Affiliation</w:t>
            </w:r>
          </w:p>
        </w:tc>
        <w:tc>
          <w:tcPr>
            <w:tcW w:w="3797" w:type="pct"/>
            <w:gridSpan w:val="3"/>
            <w:vAlign w:val="center"/>
          </w:tcPr>
          <w:p w14:paraId="001EC2F4" w14:textId="77777777" w:rsidR="00CE7E03" w:rsidRPr="00607F40" w:rsidRDefault="00CE7E03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A077C9" w:rsidRPr="00607F40" w14:paraId="0A11E4D2" w14:textId="77777777" w:rsidTr="00B204C3">
        <w:trPr>
          <w:trHeight w:val="481"/>
        </w:trPr>
        <w:tc>
          <w:tcPr>
            <w:tcW w:w="1203" w:type="pct"/>
            <w:vAlign w:val="center"/>
          </w:tcPr>
          <w:p w14:paraId="4043B684" w14:textId="2B97738A" w:rsidR="00A077C9" w:rsidRPr="00A077C9" w:rsidRDefault="00A077C9" w:rsidP="00B76405">
            <w:pPr>
              <w:pStyle w:val="NormalIndent"/>
              <w:spacing w:before="0"/>
              <w:rPr>
                <w:rFonts w:ascii="Sitka Subheading" w:hAnsi="Sitka Subheading"/>
                <w:b/>
                <w:bCs/>
                <w:sz w:val="22"/>
                <w:szCs w:val="22"/>
              </w:rPr>
            </w:pPr>
            <w:r>
              <w:rPr>
                <w:rFonts w:ascii="Sitka Subheading" w:hAnsi="Sitka Subheading"/>
                <w:b/>
                <w:bCs/>
                <w:sz w:val="22"/>
                <w:szCs w:val="22"/>
              </w:rPr>
              <w:t>Category</w:t>
            </w:r>
          </w:p>
        </w:tc>
        <w:tc>
          <w:tcPr>
            <w:tcW w:w="3797" w:type="pct"/>
            <w:gridSpan w:val="3"/>
            <w:vAlign w:val="center"/>
          </w:tcPr>
          <w:p w14:paraId="00BDBD40" w14:textId="77777777" w:rsidR="00A077C9" w:rsidRPr="00607F40" w:rsidRDefault="00A077C9" w:rsidP="00B76405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</w:tbl>
    <w:p w14:paraId="0A49750B" w14:textId="77777777" w:rsidR="00B03488" w:rsidRPr="00607F40" w:rsidRDefault="00B03488" w:rsidP="00637200">
      <w:pPr>
        <w:rPr>
          <w:rFonts w:ascii="Sitka Subheading" w:hAnsi="Sitka Subheading"/>
        </w:rPr>
      </w:pPr>
    </w:p>
    <w:p w14:paraId="73525605" w14:textId="77777777" w:rsidR="00E13F4E" w:rsidRPr="00607F40" w:rsidRDefault="00E13F4E">
      <w:pPr>
        <w:spacing w:before="0"/>
        <w:rPr>
          <w:rFonts w:ascii="Sitka Subheading" w:hAnsi="Sitka Subheading"/>
        </w:rPr>
      </w:pPr>
      <w:r w:rsidRPr="00607F40">
        <w:rPr>
          <w:rFonts w:ascii="Sitka Subheading" w:hAnsi="Sitka Subheading"/>
        </w:rPr>
        <w:br w:type="page"/>
      </w:r>
    </w:p>
    <w:p w14:paraId="0E5B9B30" w14:textId="58B10011" w:rsidR="000172E5" w:rsidRPr="00607F40" w:rsidRDefault="00B03488" w:rsidP="00B03488">
      <w:pPr>
        <w:jc w:val="center"/>
        <w:rPr>
          <w:rFonts w:ascii="Sitka Subheading" w:hAnsi="Sitka Subheading"/>
          <w:b/>
          <w:bCs/>
          <w:u w:val="single"/>
        </w:rPr>
      </w:pPr>
      <w:r w:rsidRPr="00607F40">
        <w:rPr>
          <w:rFonts w:ascii="Sitka Subheading" w:hAnsi="Sitka Subheading"/>
          <w:b/>
          <w:bCs/>
          <w:u w:val="single"/>
        </w:rPr>
        <w:lastRenderedPageBreak/>
        <w:t>Abstract</w:t>
      </w:r>
    </w:p>
    <w:tbl>
      <w:tblPr>
        <w:tblStyle w:val="TableGrid"/>
        <w:tblW w:w="10667" w:type="dxa"/>
        <w:tblInd w:w="-58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963"/>
        <w:gridCol w:w="8704"/>
      </w:tblGrid>
      <w:tr w:rsidR="00B03488" w:rsidRPr="00607F40" w14:paraId="064C40FA" w14:textId="77777777" w:rsidTr="00F66BBA">
        <w:trPr>
          <w:trHeight w:val="2237"/>
        </w:trPr>
        <w:tc>
          <w:tcPr>
            <w:tcW w:w="1963" w:type="dxa"/>
            <w:vAlign w:val="center"/>
          </w:tcPr>
          <w:p w14:paraId="29B6D1AB" w14:textId="25265982" w:rsidR="00B03488" w:rsidRPr="00607F40" w:rsidRDefault="00795E1F" w:rsidP="00F66BBA">
            <w:pPr>
              <w:spacing w:before="0"/>
              <w:jc w:val="center"/>
              <w:rPr>
                <w:rFonts w:ascii="Sitka Subheading" w:hAnsi="Sitka Subheading"/>
                <w:b/>
                <w:bCs/>
                <w:sz w:val="22"/>
                <w:szCs w:val="22"/>
                <w:u w:val="single"/>
              </w:rPr>
            </w:pPr>
            <w:r w:rsidRPr="00607F40">
              <w:rPr>
                <w:rFonts w:ascii="Sitka Subheading" w:hAnsi="Sitka Subheading"/>
                <w:b/>
                <w:bCs/>
                <w:sz w:val="22"/>
                <w:szCs w:val="22"/>
                <w:u w:val="single"/>
              </w:rPr>
              <w:t>Aim</w:t>
            </w:r>
            <w:r>
              <w:rPr>
                <w:rFonts w:ascii="Sitka Subheading" w:hAnsi="Sitka Subheading"/>
                <w:b/>
                <w:bCs/>
                <w:sz w:val="22"/>
                <w:szCs w:val="22"/>
                <w:u w:val="single"/>
              </w:rPr>
              <w:t xml:space="preserve"> &amp; </w:t>
            </w:r>
            <w:r w:rsidR="00B03488" w:rsidRPr="00607F40">
              <w:rPr>
                <w:rFonts w:ascii="Sitka Subheading" w:hAnsi="Sitka Subheading"/>
                <w:b/>
                <w:bCs/>
                <w:sz w:val="22"/>
                <w:szCs w:val="22"/>
                <w:u w:val="single"/>
              </w:rPr>
              <w:t>Objective</w:t>
            </w:r>
            <w:r>
              <w:rPr>
                <w:rFonts w:ascii="Sitka Subheading" w:hAnsi="Sitka Subheading"/>
                <w:b/>
                <w:bCs/>
                <w:sz w:val="22"/>
                <w:szCs w:val="22"/>
                <w:u w:val="single"/>
              </w:rPr>
              <w:t>s</w:t>
            </w:r>
          </w:p>
        </w:tc>
        <w:tc>
          <w:tcPr>
            <w:tcW w:w="8704" w:type="dxa"/>
            <w:vAlign w:val="center"/>
          </w:tcPr>
          <w:p w14:paraId="6596440B" w14:textId="77777777" w:rsidR="00B03488" w:rsidRPr="00607F40" w:rsidRDefault="00B03488" w:rsidP="00F66BBA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  <w:p w14:paraId="50BD394E" w14:textId="77777777" w:rsidR="00B03488" w:rsidRPr="00607F40" w:rsidRDefault="00B03488" w:rsidP="00F66BBA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B03488" w:rsidRPr="00607F40" w14:paraId="04442459" w14:textId="77777777" w:rsidTr="00F66BBA">
        <w:trPr>
          <w:trHeight w:val="2140"/>
        </w:trPr>
        <w:tc>
          <w:tcPr>
            <w:tcW w:w="1963" w:type="dxa"/>
            <w:vAlign w:val="center"/>
          </w:tcPr>
          <w:p w14:paraId="36656FEB" w14:textId="77777777" w:rsidR="00B03488" w:rsidRPr="00607F40" w:rsidRDefault="00B03488" w:rsidP="00F66BBA">
            <w:pPr>
              <w:spacing w:before="0"/>
              <w:jc w:val="center"/>
              <w:rPr>
                <w:rFonts w:ascii="Sitka Subheading" w:hAnsi="Sitka Subheading"/>
                <w:b/>
                <w:bCs/>
                <w:sz w:val="22"/>
                <w:szCs w:val="22"/>
                <w:u w:val="single"/>
              </w:rPr>
            </w:pPr>
            <w:r w:rsidRPr="00607F40">
              <w:rPr>
                <w:rFonts w:ascii="Sitka Subheading" w:hAnsi="Sitka Subheading" w:cs="Calibri"/>
                <w:b/>
                <w:bCs/>
                <w:color w:val="000000"/>
                <w:sz w:val="22"/>
                <w:szCs w:val="22"/>
                <w:u w:val="single"/>
              </w:rPr>
              <w:t>Material &amp; Methods:</w:t>
            </w:r>
          </w:p>
        </w:tc>
        <w:tc>
          <w:tcPr>
            <w:tcW w:w="8704" w:type="dxa"/>
            <w:vAlign w:val="center"/>
          </w:tcPr>
          <w:p w14:paraId="6C834D94" w14:textId="77777777" w:rsidR="00B03488" w:rsidRPr="00607F40" w:rsidRDefault="00B03488" w:rsidP="00F66BBA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B03488" w:rsidRPr="00607F40" w14:paraId="74ECC758" w14:textId="77777777" w:rsidTr="00F66BBA">
        <w:trPr>
          <w:trHeight w:val="2237"/>
        </w:trPr>
        <w:tc>
          <w:tcPr>
            <w:tcW w:w="1963" w:type="dxa"/>
            <w:vAlign w:val="center"/>
          </w:tcPr>
          <w:p w14:paraId="45332E4B" w14:textId="77777777" w:rsidR="00B03488" w:rsidRPr="00607F40" w:rsidRDefault="00B03488" w:rsidP="00F66BBA">
            <w:pPr>
              <w:spacing w:before="0"/>
              <w:jc w:val="center"/>
              <w:rPr>
                <w:rFonts w:ascii="Sitka Subheading" w:hAnsi="Sitka Subheading"/>
                <w:b/>
                <w:bCs/>
                <w:sz w:val="22"/>
                <w:szCs w:val="22"/>
                <w:u w:val="single"/>
              </w:rPr>
            </w:pPr>
            <w:r w:rsidRPr="00607F40">
              <w:rPr>
                <w:rFonts w:ascii="Sitka Subheading" w:hAnsi="Sitka Subheading" w:cs="Calibri"/>
                <w:b/>
                <w:bCs/>
                <w:sz w:val="22"/>
                <w:szCs w:val="22"/>
                <w:u w:val="single"/>
              </w:rPr>
              <w:t>Results:</w:t>
            </w:r>
          </w:p>
        </w:tc>
        <w:tc>
          <w:tcPr>
            <w:tcW w:w="8704" w:type="dxa"/>
            <w:vAlign w:val="center"/>
          </w:tcPr>
          <w:p w14:paraId="5783C36B" w14:textId="77777777" w:rsidR="00B03488" w:rsidRPr="00607F40" w:rsidRDefault="00B03488" w:rsidP="00F66BBA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B03488" w:rsidRPr="00607F40" w14:paraId="01261110" w14:textId="77777777" w:rsidTr="00F66BBA">
        <w:trPr>
          <w:trHeight w:val="2237"/>
        </w:trPr>
        <w:tc>
          <w:tcPr>
            <w:tcW w:w="1963" w:type="dxa"/>
            <w:vAlign w:val="center"/>
          </w:tcPr>
          <w:p w14:paraId="3AA87541" w14:textId="346ED279" w:rsidR="00B03488" w:rsidRPr="00607F40" w:rsidRDefault="00B03488" w:rsidP="00F66BBA">
            <w:pPr>
              <w:spacing w:before="0"/>
              <w:jc w:val="center"/>
              <w:rPr>
                <w:rFonts w:ascii="Sitka Subheading" w:hAnsi="Sitka Subheading"/>
                <w:b/>
                <w:bCs/>
                <w:sz w:val="22"/>
                <w:szCs w:val="22"/>
                <w:u w:val="single"/>
              </w:rPr>
            </w:pPr>
            <w:r w:rsidRPr="00607F40">
              <w:rPr>
                <w:rFonts w:ascii="Sitka Subheading" w:hAnsi="Sitka Subheading" w:cs="Calibri"/>
                <w:b/>
                <w:bCs/>
                <w:color w:val="000000"/>
                <w:sz w:val="22"/>
                <w:szCs w:val="22"/>
                <w:u w:val="single"/>
              </w:rPr>
              <w:t>Conclusion:</w:t>
            </w:r>
          </w:p>
        </w:tc>
        <w:tc>
          <w:tcPr>
            <w:tcW w:w="8704" w:type="dxa"/>
            <w:vAlign w:val="center"/>
          </w:tcPr>
          <w:p w14:paraId="6BA702DF" w14:textId="77777777" w:rsidR="00B03488" w:rsidRPr="00607F40" w:rsidRDefault="00B03488" w:rsidP="00F66BBA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  <w:tr w:rsidR="00A077C9" w:rsidRPr="00607F40" w14:paraId="1E394FA4" w14:textId="77777777" w:rsidTr="00A077C9">
        <w:trPr>
          <w:trHeight w:val="1053"/>
        </w:trPr>
        <w:tc>
          <w:tcPr>
            <w:tcW w:w="1963" w:type="dxa"/>
            <w:vAlign w:val="center"/>
          </w:tcPr>
          <w:p w14:paraId="434E55A4" w14:textId="0E1F44A4" w:rsidR="00A077C9" w:rsidRPr="00607F40" w:rsidRDefault="00A077C9" w:rsidP="00F66BBA">
            <w:pPr>
              <w:spacing w:before="0"/>
              <w:jc w:val="center"/>
              <w:rPr>
                <w:rFonts w:ascii="Sitka Subheading" w:hAnsi="Sitka Subheading" w:cs="Calibri"/>
                <w:b/>
                <w:bCs/>
                <w:color w:val="000000"/>
                <w:sz w:val="22"/>
                <w:szCs w:val="22"/>
                <w:u w:val="single"/>
              </w:rPr>
            </w:pPr>
            <w:r w:rsidRPr="00A077C9">
              <w:rPr>
                <w:rFonts w:ascii="Sitka Subheading" w:hAnsi="Sitka Subheading" w:cs="Calibri"/>
                <w:b/>
                <w:bCs/>
                <w:color w:val="000000"/>
                <w:sz w:val="22"/>
                <w:szCs w:val="22"/>
                <w:u w:val="single"/>
              </w:rPr>
              <w:t>Keywords</w:t>
            </w:r>
          </w:p>
        </w:tc>
        <w:tc>
          <w:tcPr>
            <w:tcW w:w="8704" w:type="dxa"/>
            <w:vAlign w:val="center"/>
          </w:tcPr>
          <w:p w14:paraId="2F384EF1" w14:textId="77777777" w:rsidR="00A077C9" w:rsidRPr="00607F40" w:rsidRDefault="00A077C9" w:rsidP="00F66BBA">
            <w:pPr>
              <w:spacing w:before="0"/>
              <w:rPr>
                <w:rFonts w:ascii="Sitka Subheading" w:hAnsi="Sitka Subheading"/>
                <w:sz w:val="22"/>
                <w:szCs w:val="22"/>
              </w:rPr>
            </w:pPr>
          </w:p>
        </w:tc>
      </w:tr>
    </w:tbl>
    <w:p w14:paraId="5F253768" w14:textId="57F0E466" w:rsidR="00B03488" w:rsidRPr="00607F40" w:rsidRDefault="00B03488" w:rsidP="00637200">
      <w:pPr>
        <w:rPr>
          <w:rFonts w:ascii="Sitka Subheading" w:hAnsi="Sitka Subheading"/>
        </w:rPr>
      </w:pPr>
    </w:p>
    <w:p w14:paraId="4F770009" w14:textId="23494817" w:rsidR="009E261B" w:rsidRPr="00607F40" w:rsidRDefault="009E261B" w:rsidP="00637200">
      <w:pPr>
        <w:rPr>
          <w:rFonts w:ascii="Sitka Subheading" w:hAnsi="Sitka Subheading"/>
        </w:rPr>
      </w:pPr>
    </w:p>
    <w:p w14:paraId="4214D3EC" w14:textId="18FADA5D" w:rsidR="009E261B" w:rsidRPr="00607F40" w:rsidRDefault="009E261B" w:rsidP="00637200">
      <w:pPr>
        <w:rPr>
          <w:rFonts w:ascii="Sitka Subheading" w:hAnsi="Sitka Subheading"/>
          <w:b/>
          <w:bCs/>
        </w:rPr>
      </w:pPr>
      <w:r w:rsidRPr="00607F40">
        <w:rPr>
          <w:rFonts w:ascii="Sitka Subheading" w:hAnsi="Sitka Subheading"/>
          <w:b/>
          <w:bCs/>
        </w:rPr>
        <w:t xml:space="preserve">File Name of Your Abstract Should </w:t>
      </w:r>
      <w:r w:rsidR="00483F8F" w:rsidRPr="00607F40">
        <w:rPr>
          <w:rFonts w:ascii="Sitka Subheading" w:hAnsi="Sitka Subheading"/>
          <w:b/>
          <w:bCs/>
        </w:rPr>
        <w:t>be:</w:t>
      </w:r>
      <w:r w:rsidRPr="00607F40">
        <w:rPr>
          <w:rFonts w:ascii="Sitka Subheading" w:hAnsi="Sitka Subheading"/>
          <w:b/>
          <w:bCs/>
        </w:rPr>
        <w:t xml:space="preserve"> </w:t>
      </w:r>
      <w:r w:rsidR="00EA7E9E">
        <w:rPr>
          <w:rFonts w:ascii="Sitka Subheading" w:hAnsi="Sitka Subheading"/>
          <w:b/>
          <w:bCs/>
        </w:rPr>
        <w:t>RGCON2026</w:t>
      </w:r>
      <w:r w:rsidR="00483F8F" w:rsidRPr="00607F40">
        <w:rPr>
          <w:rFonts w:ascii="Sitka Subheading" w:hAnsi="Sitka Subheading"/>
          <w:b/>
          <w:bCs/>
        </w:rPr>
        <w:t>_YourName</w:t>
      </w:r>
    </w:p>
    <w:sectPr w:rsidR="009E261B" w:rsidRPr="00607F40" w:rsidSect="00CB473F">
      <w:headerReference w:type="default" r:id="rId10"/>
      <w:footerReference w:type="default" r:id="rId11"/>
      <w:pgSz w:w="12240" w:h="15840"/>
      <w:pgMar w:top="1440" w:right="1440" w:bottom="0" w:left="144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7F7BB0" w14:textId="77777777" w:rsidR="00AF3496" w:rsidRDefault="00AF3496" w:rsidP="000172E5">
      <w:pPr>
        <w:spacing w:after="0" w:line="240" w:lineRule="auto"/>
      </w:pPr>
      <w:r>
        <w:separator/>
      </w:r>
    </w:p>
  </w:endnote>
  <w:endnote w:type="continuationSeparator" w:id="0">
    <w:p w14:paraId="40B7DE92" w14:textId="77777777" w:rsidR="00AF3496" w:rsidRDefault="00AF349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BF5B4F-EC38-44B3-8332-E1B653777AD0}"/>
    <w:embedBold r:id="rId2" w:fontKey="{87993322-2939-4B0E-861A-24619F1F540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9B128C3-B917-4CDA-A888-FAAD6E27FBE5}"/>
    <w:embedBold r:id="rId4" w:fontKey="{9713A0FC-3878-41AE-94A1-C4DDD17E4411}"/>
    <w:embedItalic r:id="rId5" w:fontKey="{9A1800C4-1326-4F90-A5CC-EA5D5505828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8680A14C-3FD2-4E62-B749-0B183B4AE14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DC79635-B0DD-4668-A3B2-804710CBA188}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  <w:embedRegular r:id="rId8" w:fontKey="{3A341644-9B2E-497B-80D9-C1B844197699}"/>
    <w:embedBold r:id="rId9" w:fontKey="{02A29FB0-04B1-4E0F-9CCC-FA13CFC1E2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2828" w:type="dxa"/>
      <w:tblInd w:w="-1560" w:type="dxa"/>
      <w:tblLook w:val="04A0" w:firstRow="1" w:lastRow="0" w:firstColumn="1" w:lastColumn="0" w:noHBand="0" w:noVBand="1"/>
    </w:tblPr>
    <w:tblGrid>
      <w:gridCol w:w="14349"/>
      <w:gridCol w:w="222"/>
    </w:tblGrid>
    <w:tr w:rsidR="00311D4F" w:rsidRPr="00311D4F" w14:paraId="0B59C8D2" w14:textId="77777777" w:rsidTr="00CB473F">
      <w:tc>
        <w:tcPr>
          <w:tcW w:w="12606" w:type="dxa"/>
          <w:vAlign w:val="center"/>
        </w:tcPr>
        <w:p w14:paraId="2D268B74" w14:textId="2692DCDF" w:rsidR="00311D4F" w:rsidRPr="00311D4F" w:rsidRDefault="00CB473F" w:rsidP="00637200">
          <w:pPr>
            <w:pStyle w:val="Footer"/>
          </w:pPr>
          <w:r>
            <w:rPr>
              <w:noProof/>
            </w:rPr>
            <w:drawing>
              <wp:inline distT="0" distB="0" distL="0" distR="0" wp14:anchorId="6B301161" wp14:editId="52856922">
                <wp:extent cx="8974918" cy="195580"/>
                <wp:effectExtent l="0" t="0" r="0" b="0"/>
                <wp:docPr id="1180434149" name="Picture 11804341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9365308" cy="2040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vAlign w:val="center"/>
        </w:tcPr>
        <w:p w14:paraId="3AC0A3D4" w14:textId="1A0BC45C" w:rsidR="00311D4F" w:rsidRPr="00311D4F" w:rsidRDefault="00311D4F" w:rsidP="00637200">
          <w:pPr>
            <w:pStyle w:val="Footer"/>
            <w:jc w:val="right"/>
          </w:pPr>
        </w:p>
      </w:tc>
    </w:tr>
  </w:tbl>
  <w:p w14:paraId="0E79DABD" w14:textId="4F922B14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86226D" w14:textId="77777777" w:rsidR="00AF3496" w:rsidRDefault="00AF3496" w:rsidP="000172E5">
      <w:pPr>
        <w:spacing w:after="0" w:line="240" w:lineRule="auto"/>
      </w:pPr>
      <w:r>
        <w:separator/>
      </w:r>
    </w:p>
  </w:footnote>
  <w:footnote w:type="continuationSeparator" w:id="0">
    <w:p w14:paraId="1FD83C04" w14:textId="77777777" w:rsidR="00AF3496" w:rsidRDefault="00AF349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00BB8" w14:textId="021C526D" w:rsidR="00CB473F" w:rsidRDefault="00C60AE4" w:rsidP="00CB473F">
    <w:pPr>
      <w:pStyle w:val="Header"/>
      <w:jc w:val="center"/>
    </w:pPr>
    <w:r>
      <w:rPr>
        <w:noProof/>
      </w:rPr>
      <w:drawing>
        <wp:inline distT="0" distB="0" distL="0" distR="0" wp14:anchorId="1392BE06" wp14:editId="23CD7C96">
          <wp:extent cx="3220071" cy="1238250"/>
          <wp:effectExtent l="0" t="0" r="0" b="0"/>
          <wp:docPr id="10768248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682486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0071" cy="12382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16367328">
    <w:abstractNumId w:val="11"/>
  </w:num>
  <w:num w:numId="2" w16cid:durableId="8681626">
    <w:abstractNumId w:val="7"/>
  </w:num>
  <w:num w:numId="3" w16cid:durableId="902331325">
    <w:abstractNumId w:val="15"/>
  </w:num>
  <w:num w:numId="4" w16cid:durableId="485586290">
    <w:abstractNumId w:val="12"/>
  </w:num>
  <w:num w:numId="5" w16cid:durableId="1252934262">
    <w:abstractNumId w:val="13"/>
  </w:num>
  <w:num w:numId="6" w16cid:durableId="400491337">
    <w:abstractNumId w:val="19"/>
  </w:num>
  <w:num w:numId="7" w16cid:durableId="1490561714">
    <w:abstractNumId w:val="6"/>
  </w:num>
  <w:num w:numId="8" w16cid:durableId="1790736435">
    <w:abstractNumId w:val="10"/>
  </w:num>
  <w:num w:numId="9" w16cid:durableId="470833490">
    <w:abstractNumId w:val="17"/>
  </w:num>
  <w:num w:numId="10" w16cid:durableId="1987314924">
    <w:abstractNumId w:val="1"/>
  </w:num>
  <w:num w:numId="11" w16cid:durableId="1137647834">
    <w:abstractNumId w:val="5"/>
  </w:num>
  <w:num w:numId="12" w16cid:durableId="565192804">
    <w:abstractNumId w:val="0"/>
  </w:num>
  <w:num w:numId="13" w16cid:durableId="920987281">
    <w:abstractNumId w:val="2"/>
  </w:num>
  <w:num w:numId="14" w16cid:durableId="1019964693">
    <w:abstractNumId w:val="9"/>
  </w:num>
  <w:num w:numId="15" w16cid:durableId="520975574">
    <w:abstractNumId w:val="8"/>
  </w:num>
  <w:num w:numId="16" w16cid:durableId="573508516">
    <w:abstractNumId w:val="16"/>
  </w:num>
  <w:num w:numId="17" w16cid:durableId="1696537375">
    <w:abstractNumId w:val="3"/>
  </w:num>
  <w:num w:numId="18" w16cid:durableId="1843660459">
    <w:abstractNumId w:val="21"/>
  </w:num>
  <w:num w:numId="19" w16cid:durableId="1662654000">
    <w:abstractNumId w:val="18"/>
  </w:num>
  <w:num w:numId="20" w16cid:durableId="1481455881">
    <w:abstractNumId w:val="14"/>
  </w:num>
  <w:num w:numId="21" w16cid:durableId="245652131">
    <w:abstractNumId w:val="20"/>
  </w:num>
  <w:num w:numId="22" w16cid:durableId="160407532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29B"/>
    <w:rsid w:val="000172E5"/>
    <w:rsid w:val="00052382"/>
    <w:rsid w:val="0006568A"/>
    <w:rsid w:val="00076F0F"/>
    <w:rsid w:val="00084253"/>
    <w:rsid w:val="000D1F49"/>
    <w:rsid w:val="00135DD7"/>
    <w:rsid w:val="001727CA"/>
    <w:rsid w:val="001800AB"/>
    <w:rsid w:val="001E7516"/>
    <w:rsid w:val="0028122D"/>
    <w:rsid w:val="002C249A"/>
    <w:rsid w:val="002C56E6"/>
    <w:rsid w:val="00310E08"/>
    <w:rsid w:val="00311D4F"/>
    <w:rsid w:val="0034390E"/>
    <w:rsid w:val="00344849"/>
    <w:rsid w:val="00361E11"/>
    <w:rsid w:val="003769BA"/>
    <w:rsid w:val="00391496"/>
    <w:rsid w:val="003F0847"/>
    <w:rsid w:val="0040090B"/>
    <w:rsid w:val="0046302A"/>
    <w:rsid w:val="00483F8F"/>
    <w:rsid w:val="00487D2D"/>
    <w:rsid w:val="004D44BF"/>
    <w:rsid w:val="004D5D62"/>
    <w:rsid w:val="005112D0"/>
    <w:rsid w:val="00526447"/>
    <w:rsid w:val="00577E06"/>
    <w:rsid w:val="00583334"/>
    <w:rsid w:val="005A3BF7"/>
    <w:rsid w:val="005D5613"/>
    <w:rsid w:val="005F2035"/>
    <w:rsid w:val="005F239E"/>
    <w:rsid w:val="005F7990"/>
    <w:rsid w:val="00607F40"/>
    <w:rsid w:val="006145D8"/>
    <w:rsid w:val="00637200"/>
    <w:rsid w:val="0063739C"/>
    <w:rsid w:val="006A0721"/>
    <w:rsid w:val="007147D7"/>
    <w:rsid w:val="00770F25"/>
    <w:rsid w:val="00795E1F"/>
    <w:rsid w:val="007A35A8"/>
    <w:rsid w:val="007B0A85"/>
    <w:rsid w:val="007C6A52"/>
    <w:rsid w:val="0082043E"/>
    <w:rsid w:val="00846B76"/>
    <w:rsid w:val="00874B54"/>
    <w:rsid w:val="008C7666"/>
    <w:rsid w:val="008E203A"/>
    <w:rsid w:val="0091229C"/>
    <w:rsid w:val="0093629B"/>
    <w:rsid w:val="00940E73"/>
    <w:rsid w:val="0098597D"/>
    <w:rsid w:val="0098628E"/>
    <w:rsid w:val="00992254"/>
    <w:rsid w:val="009B169A"/>
    <w:rsid w:val="009B1974"/>
    <w:rsid w:val="009C176A"/>
    <w:rsid w:val="009E261B"/>
    <w:rsid w:val="009F2741"/>
    <w:rsid w:val="009F619A"/>
    <w:rsid w:val="009F6DDE"/>
    <w:rsid w:val="00A077C9"/>
    <w:rsid w:val="00A370A8"/>
    <w:rsid w:val="00A45CD3"/>
    <w:rsid w:val="00A55255"/>
    <w:rsid w:val="00A744CA"/>
    <w:rsid w:val="00AD61CF"/>
    <w:rsid w:val="00AF3496"/>
    <w:rsid w:val="00B03488"/>
    <w:rsid w:val="00B204C3"/>
    <w:rsid w:val="00B337A2"/>
    <w:rsid w:val="00B76405"/>
    <w:rsid w:val="00B93EF8"/>
    <w:rsid w:val="00BD4753"/>
    <w:rsid w:val="00BD5CB1"/>
    <w:rsid w:val="00BE62EE"/>
    <w:rsid w:val="00C003BA"/>
    <w:rsid w:val="00C17F05"/>
    <w:rsid w:val="00C21126"/>
    <w:rsid w:val="00C4602F"/>
    <w:rsid w:val="00C46878"/>
    <w:rsid w:val="00C60AE4"/>
    <w:rsid w:val="00C6231D"/>
    <w:rsid w:val="00CB473F"/>
    <w:rsid w:val="00CB4A51"/>
    <w:rsid w:val="00CB68EF"/>
    <w:rsid w:val="00CC32A9"/>
    <w:rsid w:val="00CD4532"/>
    <w:rsid w:val="00CD47B0"/>
    <w:rsid w:val="00CE6104"/>
    <w:rsid w:val="00CE7918"/>
    <w:rsid w:val="00CE7E03"/>
    <w:rsid w:val="00D16163"/>
    <w:rsid w:val="00D328DB"/>
    <w:rsid w:val="00D40E10"/>
    <w:rsid w:val="00D84A9A"/>
    <w:rsid w:val="00DB3FAD"/>
    <w:rsid w:val="00DC71EC"/>
    <w:rsid w:val="00DE6E75"/>
    <w:rsid w:val="00E04661"/>
    <w:rsid w:val="00E13F4E"/>
    <w:rsid w:val="00E37094"/>
    <w:rsid w:val="00E61C09"/>
    <w:rsid w:val="00E94FD1"/>
    <w:rsid w:val="00EA3852"/>
    <w:rsid w:val="00EA7E9E"/>
    <w:rsid w:val="00EB2F94"/>
    <w:rsid w:val="00EB3B58"/>
    <w:rsid w:val="00EC7359"/>
    <w:rsid w:val="00ED59A9"/>
    <w:rsid w:val="00EE3054"/>
    <w:rsid w:val="00EE72BD"/>
    <w:rsid w:val="00F00606"/>
    <w:rsid w:val="00F01256"/>
    <w:rsid w:val="00FA5B7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0653B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LPESH%20PAMBHA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F33A3EFBCE4DBB804B8F7F56F3C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89237-4871-4B16-9BCC-EE732E09EFD7}"/>
      </w:docPartPr>
      <w:docPartBody>
        <w:p w:rsidR="00DE1367" w:rsidRDefault="00F87155" w:rsidP="00F87155">
          <w:pPr>
            <w:pStyle w:val="C0F33A3EFBCE4DBB804B8F7F56F3C7DF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tka Subheading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155"/>
    <w:rsid w:val="00023E7E"/>
    <w:rsid w:val="002D17D0"/>
    <w:rsid w:val="002E147A"/>
    <w:rsid w:val="005B55CC"/>
    <w:rsid w:val="006A0721"/>
    <w:rsid w:val="006D434B"/>
    <w:rsid w:val="007009FD"/>
    <w:rsid w:val="00760B0A"/>
    <w:rsid w:val="00857EA7"/>
    <w:rsid w:val="00A63A5D"/>
    <w:rsid w:val="00CC32A9"/>
    <w:rsid w:val="00CC5EB9"/>
    <w:rsid w:val="00DE1367"/>
    <w:rsid w:val="00EA3852"/>
    <w:rsid w:val="00F53BD9"/>
    <w:rsid w:val="00F87155"/>
    <w:rsid w:val="00FA53C8"/>
    <w:rsid w:val="00FA5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C0F33A3EFBCE4DBB804B8F7F56F3C7DF">
    <w:name w:val="C0F33A3EFBCE4DBB804B8F7F56F3C7DF"/>
    <w:rsid w:val="00F871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2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2022-09-15T08:22:00Z</dcterms:created>
  <dcterms:modified xsi:type="dcterms:W3CDTF">2025-10-08T11:01:00Z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GrammarlyDocumentId">
    <vt:lpwstr>76cb81fe638cb445401ca282d3d3f4f70e5d1268e1b13da0239a65fb6ccfb23e</vt:lpwstr>
  </property>
</Properties>
</file>